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17F" w:rsidRDefault="000E3FDA" w:rsidP="00F016AD">
      <w:pPr>
        <w:rPr>
          <w:rFonts w:ascii="Times New Roman" w:hAnsi="Times New Roman"/>
          <w:i/>
          <w:caps/>
          <w:sz w:val="32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-236220</wp:posOffset>
                </wp:positionV>
                <wp:extent cx="574040" cy="571500"/>
                <wp:effectExtent l="9525" t="11430" r="6985" b="762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017F" w:rsidRDefault="000E3FDA" w:rsidP="00C3017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0" cy="428625"/>
                                  <wp:effectExtent l="0" t="0" r="0" b="9525"/>
                                  <wp:docPr id="2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in;margin-top:-18.6pt;width:45.2pt;height:4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" strokecolor="white">
                <v:textbox>
                  <w:txbxContent>
                    <w:p w:rsidR="00C3017F" w:rsidRDefault="000E3FDA" w:rsidP="00C3017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81000" cy="428625"/>
                            <wp:effectExtent l="0" t="0" r="0" b="9525"/>
                            <wp:docPr id="2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428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3017F" w:rsidRDefault="000E3FDA" w:rsidP="00C3017F">
      <w:pPr>
        <w:jc w:val="center"/>
        <w:rPr>
          <w:rFonts w:ascii="Times New Roman" w:hAnsi="Times New Roman"/>
          <w:i/>
          <w:caps/>
          <w:sz w:val="32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101600</wp:posOffset>
                </wp:positionV>
                <wp:extent cx="896620" cy="1065530"/>
                <wp:effectExtent l="9525" t="6350" r="8255" b="1397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620" cy="1065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017F" w:rsidRDefault="000E3FDA" w:rsidP="00C3017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04850" cy="962025"/>
                                  <wp:effectExtent l="0" t="0" r="0" b="9525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4850" cy="962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016AD">
                              <w:t xml:space="preserve">  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2pt;margin-top:8pt;width:70.6pt;height:83.9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" strokecolor="white">
                <v:textbox style="mso-fit-shape-to-text:t">
                  <w:txbxContent>
                    <w:p w:rsidR="00C3017F" w:rsidRDefault="000E3FDA" w:rsidP="00C3017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04850" cy="962025"/>
                            <wp:effectExtent l="0" t="0" r="0" b="9525"/>
                            <wp:docPr id="1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4850" cy="962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016AD"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C3017F" w:rsidRPr="00F016AD" w:rsidRDefault="000E3FDA" w:rsidP="00C60AC0">
      <w:pPr>
        <w:jc w:val="center"/>
        <w:rPr>
          <w:rFonts w:ascii="Calibri" w:hAnsi="Calibri"/>
          <w:i/>
          <w:caps/>
          <w:sz w:val="32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96520</wp:posOffset>
                </wp:positionV>
                <wp:extent cx="895350" cy="601980"/>
                <wp:effectExtent l="9525" t="10795" r="9525" b="63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017F" w:rsidRDefault="000E3FDA" w:rsidP="00C3017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04850" cy="504825"/>
                                  <wp:effectExtent l="0" t="0" r="0" b="9525"/>
                                  <wp:docPr id="3" name="Im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4850" cy="504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96pt;margin-top:7.6pt;width:70.5pt;height:47.4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" strokecolor="white">
                <v:textbox style="mso-fit-shape-to-text:t">
                  <w:txbxContent>
                    <w:p w:rsidR="00C3017F" w:rsidRDefault="000E3FDA" w:rsidP="00C3017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04850" cy="504825"/>
                            <wp:effectExtent l="0" t="0" r="0" b="9525"/>
                            <wp:docPr id="3" name="Im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4850" cy="504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3017F" w:rsidRPr="00F016AD">
        <w:rPr>
          <w:rFonts w:ascii="Calibri" w:hAnsi="Calibri"/>
          <w:i/>
          <w:caps/>
          <w:sz w:val="32"/>
          <w:szCs w:val="40"/>
        </w:rPr>
        <w:t>Istituto Comprensivo Statale</w:t>
      </w:r>
    </w:p>
    <w:p w:rsidR="00A670F9" w:rsidRDefault="00CA0CB3" w:rsidP="00C60AC0">
      <w:pPr>
        <w:jc w:val="center"/>
        <w:rPr>
          <w:rFonts w:ascii="Calibri" w:hAnsi="Calibri"/>
          <w:b/>
          <w:i/>
          <w:sz w:val="23"/>
          <w:szCs w:val="23"/>
        </w:rPr>
      </w:pPr>
      <w:r>
        <w:rPr>
          <w:rFonts w:ascii="Calibri" w:hAnsi="Calibri"/>
          <w:b/>
          <w:i/>
          <w:sz w:val="23"/>
          <w:szCs w:val="23"/>
        </w:rPr>
        <w:t>S</w:t>
      </w:r>
      <w:r w:rsidR="00C3017F" w:rsidRPr="00F016AD">
        <w:rPr>
          <w:rFonts w:ascii="Calibri" w:hAnsi="Calibri"/>
          <w:b/>
          <w:i/>
          <w:sz w:val="23"/>
          <w:szCs w:val="23"/>
        </w:rPr>
        <w:t>cuola dell’Infanzia, Primaria e Secondaria di 1° grado</w:t>
      </w:r>
    </w:p>
    <w:p w:rsidR="00C3017F" w:rsidRPr="00A670F9" w:rsidRDefault="00C3017F" w:rsidP="00C60AC0">
      <w:pPr>
        <w:jc w:val="center"/>
        <w:rPr>
          <w:rFonts w:ascii="Calibri" w:hAnsi="Calibri"/>
          <w:b/>
          <w:i/>
          <w:sz w:val="22"/>
          <w:szCs w:val="22"/>
        </w:rPr>
      </w:pPr>
      <w:r w:rsidRPr="00A670F9">
        <w:rPr>
          <w:rFonts w:ascii="Calibri" w:hAnsi="Calibri"/>
          <w:b/>
          <w:sz w:val="22"/>
          <w:szCs w:val="22"/>
        </w:rPr>
        <w:t xml:space="preserve">“Luigi Vanvitelli” -  82011 </w:t>
      </w:r>
      <w:r w:rsidRPr="00A670F9">
        <w:rPr>
          <w:rFonts w:ascii="Calibri" w:hAnsi="Calibri"/>
          <w:b/>
          <w:smallCaps/>
          <w:sz w:val="22"/>
          <w:szCs w:val="22"/>
        </w:rPr>
        <w:t>Airola</w:t>
      </w:r>
      <w:r w:rsidRPr="00A670F9">
        <w:rPr>
          <w:rFonts w:ascii="Calibri" w:hAnsi="Calibri"/>
          <w:b/>
          <w:sz w:val="22"/>
          <w:szCs w:val="22"/>
        </w:rPr>
        <w:t xml:space="preserve"> (BN)</w:t>
      </w:r>
    </w:p>
    <w:p w:rsidR="00C3017F" w:rsidRPr="00A670F9" w:rsidRDefault="00CA0CB3" w:rsidP="00C60AC0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Pi</w:t>
      </w:r>
      <w:r w:rsidR="00C3017F" w:rsidRPr="00A670F9">
        <w:rPr>
          <w:rFonts w:ascii="Calibri" w:hAnsi="Calibri"/>
          <w:b/>
          <w:sz w:val="22"/>
          <w:szCs w:val="22"/>
        </w:rPr>
        <w:t>azza Annunziata, 3 – Tel. 0823/711391</w:t>
      </w:r>
      <w:r w:rsidR="00397A78" w:rsidRPr="00A670F9">
        <w:rPr>
          <w:rFonts w:ascii="Calibri" w:hAnsi="Calibri"/>
          <w:b/>
          <w:sz w:val="22"/>
          <w:szCs w:val="22"/>
        </w:rPr>
        <w:t xml:space="preserve"> - </w:t>
      </w:r>
      <w:r w:rsidR="00C45AEF" w:rsidRPr="00A670F9">
        <w:rPr>
          <w:rFonts w:ascii="Calibri" w:hAnsi="Calibri"/>
          <w:b/>
          <w:sz w:val="22"/>
          <w:szCs w:val="22"/>
        </w:rPr>
        <w:t>Fax 0823</w:t>
      </w:r>
      <w:r w:rsidR="00397A78" w:rsidRPr="00A670F9">
        <w:rPr>
          <w:rFonts w:ascii="Calibri" w:hAnsi="Calibri"/>
          <w:b/>
          <w:sz w:val="22"/>
          <w:szCs w:val="22"/>
        </w:rPr>
        <w:t>/</w:t>
      </w:r>
      <w:r w:rsidR="00C45AEF" w:rsidRPr="00A670F9">
        <w:rPr>
          <w:rFonts w:ascii="Calibri" w:hAnsi="Calibri"/>
          <w:b/>
          <w:sz w:val="22"/>
          <w:szCs w:val="22"/>
        </w:rPr>
        <w:t>715563</w:t>
      </w:r>
    </w:p>
    <w:p w:rsidR="00F016AD" w:rsidRPr="00F016AD" w:rsidRDefault="00F016AD" w:rsidP="00C60AC0">
      <w:pPr>
        <w:jc w:val="center"/>
        <w:rPr>
          <w:rFonts w:ascii="Calibri" w:hAnsi="Calibri"/>
          <w:b/>
          <w:i/>
          <w:sz w:val="16"/>
          <w:szCs w:val="16"/>
        </w:rPr>
      </w:pPr>
      <w:r w:rsidRPr="00F016AD">
        <w:rPr>
          <w:rFonts w:ascii="Calibri" w:hAnsi="Calibri"/>
          <w:b/>
          <w:sz w:val="16"/>
          <w:szCs w:val="16"/>
        </w:rPr>
        <w:t>pec:</w:t>
      </w:r>
      <w:hyperlink r:id="rId14" w:history="1">
        <w:r w:rsidRPr="00F016AD">
          <w:rPr>
            <w:rStyle w:val="Collegamentoipertestuale"/>
            <w:rFonts w:ascii="Calibri" w:hAnsi="Calibri"/>
            <w:b/>
            <w:i/>
            <w:sz w:val="16"/>
            <w:szCs w:val="16"/>
          </w:rPr>
          <w:t>bnic842004@pec.istruzione..it</w:t>
        </w:r>
      </w:hyperlink>
      <w:r>
        <w:rPr>
          <w:rFonts w:ascii="Calibri" w:hAnsi="Calibri"/>
          <w:b/>
          <w:i/>
          <w:sz w:val="16"/>
          <w:szCs w:val="16"/>
        </w:rPr>
        <w:t xml:space="preserve">          </w:t>
      </w:r>
    </w:p>
    <w:p w:rsidR="00C3017F" w:rsidRPr="00F016AD" w:rsidRDefault="00F016AD" w:rsidP="00C60AC0">
      <w:pPr>
        <w:jc w:val="center"/>
        <w:rPr>
          <w:rFonts w:ascii="Calibri" w:hAnsi="Calibri"/>
          <w:b/>
          <w:i/>
          <w:sz w:val="16"/>
          <w:szCs w:val="16"/>
        </w:rPr>
      </w:pPr>
      <w:r w:rsidRPr="00F016AD">
        <w:rPr>
          <w:rFonts w:ascii="Calibri" w:hAnsi="Calibri"/>
          <w:b/>
          <w:sz w:val="16"/>
          <w:szCs w:val="16"/>
        </w:rPr>
        <w:t xml:space="preserve">e-mail: </w:t>
      </w:r>
      <w:hyperlink r:id="rId15" w:history="1">
        <w:r w:rsidR="00CA0CB3" w:rsidRPr="00CC09A3">
          <w:rPr>
            <w:rStyle w:val="Collegamentoipertestuale"/>
            <w:rFonts w:ascii="Calibri" w:hAnsi="Calibri"/>
            <w:b/>
            <w:i/>
            <w:sz w:val="16"/>
            <w:szCs w:val="16"/>
          </w:rPr>
          <w:t>bnic842004.istruzione.it</w:t>
        </w:r>
      </w:hyperlink>
      <w:r>
        <w:rPr>
          <w:rFonts w:ascii="Calibri" w:hAnsi="Calibri"/>
          <w:b/>
          <w:i/>
          <w:sz w:val="16"/>
          <w:szCs w:val="16"/>
        </w:rPr>
        <w:t xml:space="preserve">    </w:t>
      </w:r>
      <w:r w:rsidR="00C3017F" w:rsidRPr="00F016AD">
        <w:rPr>
          <w:rFonts w:ascii="Calibri" w:hAnsi="Calibri"/>
          <w:b/>
          <w:sz w:val="16"/>
          <w:szCs w:val="16"/>
        </w:rPr>
        <w:t>Sito Web:</w:t>
      </w:r>
      <w:r w:rsidR="00C3017F" w:rsidRPr="00F016AD">
        <w:rPr>
          <w:rFonts w:ascii="Calibri" w:hAnsi="Calibri"/>
          <w:b/>
          <w:i/>
          <w:sz w:val="16"/>
          <w:szCs w:val="16"/>
        </w:rPr>
        <w:t xml:space="preserve"> </w:t>
      </w:r>
      <w:hyperlink r:id="rId16" w:history="1">
        <w:r w:rsidRPr="00F016AD">
          <w:rPr>
            <w:rStyle w:val="Collegamentoipertestuale"/>
            <w:rFonts w:ascii="Calibri" w:hAnsi="Calibri"/>
            <w:b/>
            <w:i/>
            <w:sz w:val="16"/>
            <w:szCs w:val="16"/>
          </w:rPr>
          <w:t>www.icvanvitelliairola.it</w:t>
        </w:r>
      </w:hyperlink>
    </w:p>
    <w:p w:rsidR="00F016AD" w:rsidRPr="00F016AD" w:rsidRDefault="00F016AD" w:rsidP="00C60AC0">
      <w:pPr>
        <w:jc w:val="center"/>
        <w:rPr>
          <w:rFonts w:ascii="Calibri" w:hAnsi="Calibri"/>
          <w:b/>
          <w:i/>
          <w:sz w:val="16"/>
          <w:szCs w:val="16"/>
        </w:rPr>
      </w:pPr>
    </w:p>
    <w:p w:rsidR="00C3017F" w:rsidRPr="00F016AD" w:rsidRDefault="00C3017F" w:rsidP="00C3017F">
      <w:pPr>
        <w:jc w:val="center"/>
        <w:rPr>
          <w:rFonts w:ascii="Times New Roman" w:hAnsi="Times New Roman"/>
          <w:b/>
          <w:i/>
          <w:sz w:val="19"/>
          <w:szCs w:val="19"/>
        </w:rPr>
      </w:pPr>
    </w:p>
    <w:p w:rsidR="00853CB4" w:rsidRDefault="00853CB4" w:rsidP="00E23FED"/>
    <w:p w:rsidR="00853CB4" w:rsidRDefault="00853CB4" w:rsidP="00E23FED"/>
    <w:p w:rsidR="00E23FED" w:rsidRDefault="00E23FED" w:rsidP="00E23FED">
      <w:proofErr w:type="spellStart"/>
      <w:r>
        <w:t>Prot</w:t>
      </w:r>
      <w:proofErr w:type="spellEnd"/>
      <w:r>
        <w:t>. n.</w:t>
      </w:r>
      <w:r w:rsidR="00853CB4">
        <w:t>5558/A21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3463">
        <w:t>Airola,</w:t>
      </w:r>
      <w:r w:rsidR="00853CB4">
        <w:t xml:space="preserve"> 12/12/</w:t>
      </w:r>
      <w:r w:rsidR="000E3FDA">
        <w:t>2014</w:t>
      </w:r>
      <w:r>
        <w:t xml:space="preserve"> </w:t>
      </w:r>
    </w:p>
    <w:p w:rsidR="00E23FED" w:rsidRDefault="00E23FED" w:rsidP="00E23FED"/>
    <w:p w:rsidR="00E23FED" w:rsidRDefault="00E23FED" w:rsidP="00E23FED"/>
    <w:p w:rsidR="00853CB4" w:rsidRDefault="00853CB4" w:rsidP="00E23FED">
      <w:r>
        <w:t>Oggetto: Sciopero del 12 dicembre 2014- Comunicazione alle famiglie</w:t>
      </w:r>
    </w:p>
    <w:p w:rsidR="00853CB4" w:rsidRDefault="00853CB4" w:rsidP="00E23FED"/>
    <w:p w:rsidR="00853CB4" w:rsidRDefault="00853CB4" w:rsidP="00E23FED"/>
    <w:p w:rsidR="00853CB4" w:rsidRPr="00853CB4" w:rsidRDefault="00853CB4" w:rsidP="00853CB4">
      <w:pPr>
        <w:jc w:val="center"/>
        <w:rPr>
          <w:b/>
          <w:sz w:val="36"/>
          <w:szCs w:val="36"/>
        </w:rPr>
      </w:pPr>
      <w:r w:rsidRPr="00853CB4">
        <w:rPr>
          <w:b/>
          <w:sz w:val="36"/>
          <w:szCs w:val="36"/>
        </w:rPr>
        <w:t xml:space="preserve">A V </w:t>
      </w:r>
      <w:proofErr w:type="spellStart"/>
      <w:r w:rsidRPr="00853CB4">
        <w:rPr>
          <w:b/>
          <w:sz w:val="36"/>
          <w:szCs w:val="36"/>
        </w:rPr>
        <w:t>V</w:t>
      </w:r>
      <w:proofErr w:type="spellEnd"/>
      <w:r w:rsidRPr="00853CB4">
        <w:rPr>
          <w:b/>
          <w:sz w:val="36"/>
          <w:szCs w:val="36"/>
        </w:rPr>
        <w:t xml:space="preserve"> I S O</w:t>
      </w:r>
    </w:p>
    <w:p w:rsidR="00853CB4" w:rsidRDefault="00853CB4" w:rsidP="00E23FED"/>
    <w:p w:rsidR="00853CB4" w:rsidRDefault="00853CB4" w:rsidP="00E23FED"/>
    <w:p w:rsidR="00853CB4" w:rsidRDefault="00853CB4" w:rsidP="00E23FED">
      <w:bookmarkStart w:id="0" w:name="_GoBack"/>
      <w:bookmarkEnd w:id="0"/>
      <w:r>
        <w:t xml:space="preserve">Si informano i genitori  degli alunni che, a causa dello SCIOPERO GENERALE del 12 </w:t>
      </w:r>
    </w:p>
    <w:p w:rsidR="00853CB4" w:rsidRDefault="00853CB4" w:rsidP="00E23FED"/>
    <w:p w:rsidR="00E23FED" w:rsidRDefault="00853CB4" w:rsidP="00E23FED">
      <w:r>
        <w:t>dicembre 2014, non sarà garantita un’adeguata  vigilanza.</w:t>
      </w:r>
      <w:r w:rsidR="00E23FED">
        <w:tab/>
      </w:r>
      <w:r w:rsidR="00E23FED">
        <w:tab/>
      </w:r>
      <w:r w:rsidR="00E23FED">
        <w:tab/>
      </w:r>
      <w:r w:rsidR="00E23FED">
        <w:tab/>
      </w:r>
      <w:r w:rsidR="00E23FED">
        <w:tab/>
        <w:t xml:space="preserve"> </w:t>
      </w:r>
    </w:p>
    <w:p w:rsidR="00E23FED" w:rsidRDefault="00E23FED" w:rsidP="00E23FED"/>
    <w:p w:rsidR="00933463" w:rsidRDefault="00933463" w:rsidP="00E23FED"/>
    <w:p w:rsidR="00933463" w:rsidRDefault="00933463" w:rsidP="00E23FED"/>
    <w:p w:rsidR="00933463" w:rsidRDefault="00933463" w:rsidP="00E23FED"/>
    <w:p w:rsidR="00933463" w:rsidRDefault="00933463" w:rsidP="00E23FED"/>
    <w:p w:rsidR="00933463" w:rsidRDefault="00933463" w:rsidP="00E23FED"/>
    <w:p w:rsidR="00933463" w:rsidRDefault="00933463" w:rsidP="00E23FED"/>
    <w:p w:rsidR="00933463" w:rsidRDefault="00933463" w:rsidP="00E23FED"/>
    <w:p w:rsidR="00E23FED" w:rsidRDefault="00E23FED" w:rsidP="00CD2436">
      <w:pPr>
        <w:widowControl w:val="0"/>
        <w:tabs>
          <w:tab w:val="left" w:pos="8124"/>
        </w:tabs>
        <w:rPr>
          <w:rFonts w:ascii="Verdana" w:hAnsi="Verdana"/>
          <w:snapToGrid w:val="0"/>
        </w:rPr>
      </w:pPr>
    </w:p>
    <w:p w:rsidR="00CD1559" w:rsidRPr="00AB0F2F" w:rsidRDefault="00853CB4" w:rsidP="00CD1559">
      <w:pPr>
        <w:ind w:left="5664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CD1559" w:rsidRPr="00AB0F2F">
        <w:rPr>
          <w:rFonts w:ascii="Times New Roman" w:hAnsi="Times New Roman"/>
        </w:rPr>
        <w:t>Il  Dirigente Scolastico</w:t>
      </w:r>
    </w:p>
    <w:p w:rsidR="00CD1559" w:rsidRPr="00AB0F2F" w:rsidRDefault="00CD1559" w:rsidP="00CD1559">
      <w:pPr>
        <w:ind w:left="4956" w:firstLine="708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</w:t>
      </w:r>
      <w:r w:rsidR="00853CB4">
        <w:rPr>
          <w:rFonts w:ascii="Times New Roman" w:hAnsi="Times New Roman"/>
          <w:i/>
        </w:rPr>
        <w:t xml:space="preserve">F.to </w:t>
      </w:r>
      <w:r>
        <w:rPr>
          <w:rFonts w:ascii="Times New Roman" w:hAnsi="Times New Roman"/>
          <w:i/>
        </w:rPr>
        <w:t xml:space="preserve"> Dott.ssa Maria Patrizia Fantasia</w:t>
      </w:r>
    </w:p>
    <w:p w:rsidR="00853CB4" w:rsidRDefault="00853CB4" w:rsidP="00853CB4">
      <w:pPr>
        <w:rPr>
          <w:rFonts w:ascii="Times New Roman" w:hAnsi="Times New Roman" w:cs="Arial"/>
          <w:b/>
          <w:bCs/>
          <w:color w:val="000000"/>
        </w:rPr>
      </w:pPr>
    </w:p>
    <w:p w:rsidR="00853CB4" w:rsidRDefault="00853CB4" w:rsidP="00853CB4">
      <w:pPr>
        <w:rPr>
          <w:rFonts w:ascii="Times New Roman" w:hAnsi="Times New Roman" w:cs="Arial"/>
          <w:b/>
          <w:bCs/>
          <w:color w:val="000000"/>
        </w:rPr>
      </w:pPr>
    </w:p>
    <w:p w:rsidR="00853CB4" w:rsidRDefault="00853CB4" w:rsidP="00853CB4">
      <w:pPr>
        <w:rPr>
          <w:rFonts w:ascii="Times New Roman" w:hAnsi="Times New Roman" w:cs="Arial"/>
          <w:b/>
          <w:bCs/>
          <w:color w:val="000000"/>
        </w:rPr>
      </w:pPr>
    </w:p>
    <w:p w:rsidR="00853CB4" w:rsidRPr="00853CB4" w:rsidRDefault="00853CB4" w:rsidP="00853CB4">
      <w:pPr>
        <w:ind w:left="2832"/>
        <w:rPr>
          <w:rFonts w:ascii="Times New Roman" w:hAnsi="Times New Roman"/>
          <w:i/>
          <w:color w:val="000000"/>
          <w:sz w:val="16"/>
          <w:szCs w:val="16"/>
        </w:rPr>
      </w:pPr>
      <w:r w:rsidRPr="00853CB4">
        <w:rPr>
          <w:rFonts w:ascii="Times New Roman" w:hAnsi="Times New Roman" w:cs="Arial"/>
          <w:bCs/>
          <w:i/>
          <w:color w:val="000000"/>
          <w:sz w:val="16"/>
          <w:szCs w:val="16"/>
        </w:rPr>
        <w:t>firma autografa sostituita a mezzo stampa ai sensi dell’art. 3 comma 2 decreto legislativo 39/93</w:t>
      </w:r>
      <w:r w:rsidRPr="00853CB4">
        <w:rPr>
          <w:rFonts w:ascii="Times New Roman" w:hAnsi="Times New Roman"/>
          <w:i/>
          <w:color w:val="000000"/>
          <w:sz w:val="16"/>
          <w:szCs w:val="16"/>
        </w:rPr>
        <w:t xml:space="preserve"> </w:t>
      </w:r>
    </w:p>
    <w:p w:rsidR="00CD2436" w:rsidRPr="00CD2436" w:rsidRDefault="00CD2436" w:rsidP="00CD2436">
      <w:pPr>
        <w:widowControl w:val="0"/>
        <w:tabs>
          <w:tab w:val="left" w:pos="8124"/>
        </w:tabs>
        <w:rPr>
          <w:rFonts w:ascii="Verdana" w:hAnsi="Verdana"/>
          <w:snapToGrid w:val="0"/>
        </w:rPr>
      </w:pPr>
    </w:p>
    <w:sectPr w:rsidR="00CD2436" w:rsidRPr="00CD2436" w:rsidSect="00F016A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50A" w:rsidRDefault="0020550A">
      <w:r>
        <w:separator/>
      </w:r>
    </w:p>
  </w:endnote>
  <w:endnote w:type="continuationSeparator" w:id="0">
    <w:p w:rsidR="0020550A" w:rsidRDefault="00205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941" w:rsidRDefault="001A7941" w:rsidP="0006522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A7941" w:rsidRDefault="001A7941" w:rsidP="001A794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941" w:rsidRDefault="001A7941" w:rsidP="00065229">
    <w:pPr>
      <w:pStyle w:val="Pidipagina"/>
      <w:framePr w:wrap="around" w:vAnchor="text" w:hAnchor="margin" w:xAlign="right" w:y="1"/>
      <w:rPr>
        <w:rStyle w:val="Numeropagina"/>
      </w:rPr>
    </w:pPr>
  </w:p>
  <w:p w:rsidR="001A7941" w:rsidRDefault="001A7941" w:rsidP="001A7941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941" w:rsidRDefault="001A794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50A" w:rsidRDefault="0020550A">
      <w:r>
        <w:separator/>
      </w:r>
    </w:p>
  </w:footnote>
  <w:footnote w:type="continuationSeparator" w:id="0">
    <w:p w:rsidR="0020550A" w:rsidRDefault="00205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941" w:rsidRDefault="001A794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941" w:rsidRDefault="001A794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941" w:rsidRDefault="001A794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652BA"/>
    <w:multiLevelType w:val="hybridMultilevel"/>
    <w:tmpl w:val="CE4A7A4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61A3909"/>
    <w:multiLevelType w:val="hybridMultilevel"/>
    <w:tmpl w:val="A9F6F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87702"/>
    <w:multiLevelType w:val="hybridMultilevel"/>
    <w:tmpl w:val="BF50D61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27F10D62"/>
    <w:multiLevelType w:val="hybridMultilevel"/>
    <w:tmpl w:val="1CFA1C6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3CC57D3"/>
    <w:multiLevelType w:val="hybridMultilevel"/>
    <w:tmpl w:val="03B0EFC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71063F5"/>
    <w:multiLevelType w:val="hybridMultilevel"/>
    <w:tmpl w:val="E6D2BA70"/>
    <w:lvl w:ilvl="0" w:tplc="04100001">
      <w:start w:val="1"/>
      <w:numFmt w:val="bullet"/>
      <w:lvlText w:val=""/>
      <w:lvlJc w:val="left"/>
      <w:pPr>
        <w:tabs>
          <w:tab w:val="num" w:pos="1167"/>
        </w:tabs>
        <w:ind w:left="11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87"/>
        </w:tabs>
        <w:ind w:left="188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07"/>
        </w:tabs>
        <w:ind w:left="26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27"/>
        </w:tabs>
        <w:ind w:left="33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47"/>
        </w:tabs>
        <w:ind w:left="404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67"/>
        </w:tabs>
        <w:ind w:left="47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87"/>
        </w:tabs>
        <w:ind w:left="54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07"/>
        </w:tabs>
        <w:ind w:left="620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27"/>
        </w:tabs>
        <w:ind w:left="6927" w:hanging="360"/>
      </w:pPr>
      <w:rPr>
        <w:rFonts w:ascii="Wingdings" w:hAnsi="Wingdings" w:hint="default"/>
      </w:rPr>
    </w:lvl>
  </w:abstractNum>
  <w:abstractNum w:abstractNumId="6">
    <w:nsid w:val="4BD32204"/>
    <w:multiLevelType w:val="multilevel"/>
    <w:tmpl w:val="B424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642BFA"/>
    <w:multiLevelType w:val="hybridMultilevel"/>
    <w:tmpl w:val="96EE97A6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21A483E"/>
    <w:multiLevelType w:val="hybridMultilevel"/>
    <w:tmpl w:val="49B882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C3D1FF6"/>
    <w:multiLevelType w:val="multilevel"/>
    <w:tmpl w:val="A2D0854C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68"/>
        </w:tabs>
        <w:ind w:left="1368" w:hanging="870"/>
      </w:pPr>
      <w:rPr>
        <w:rFonts w:cs="Times New Roman" w:hint="default"/>
      </w:rPr>
    </w:lvl>
    <w:lvl w:ilvl="2">
      <w:start w:val="1"/>
      <w:numFmt w:val="lowerLetter"/>
      <w:lvlText w:val="%1.%2.%3."/>
      <w:lvlJc w:val="left"/>
      <w:pPr>
        <w:tabs>
          <w:tab w:val="num" w:pos="1866"/>
        </w:tabs>
        <w:ind w:left="1866" w:hanging="8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64"/>
        </w:tabs>
        <w:ind w:left="2364" w:hanging="8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72"/>
        </w:tabs>
        <w:ind w:left="3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28"/>
        </w:tabs>
        <w:ind w:left="442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26"/>
        </w:tabs>
        <w:ind w:left="492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84"/>
        </w:tabs>
        <w:ind w:left="5784" w:hanging="1800"/>
      </w:pPr>
      <w:rPr>
        <w:rFonts w:cs="Times New Roman" w:hint="default"/>
      </w:rPr>
    </w:lvl>
  </w:abstractNum>
  <w:abstractNum w:abstractNumId="10">
    <w:nsid w:val="6D650EAD"/>
    <w:multiLevelType w:val="hybridMultilevel"/>
    <w:tmpl w:val="8A02FEA4"/>
    <w:lvl w:ilvl="0" w:tplc="570CCB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FDA"/>
    <w:rsid w:val="00020B08"/>
    <w:rsid w:val="000313C7"/>
    <w:rsid w:val="00065229"/>
    <w:rsid w:val="000729F1"/>
    <w:rsid w:val="000A77A2"/>
    <w:rsid w:val="000E3FDA"/>
    <w:rsid w:val="00123721"/>
    <w:rsid w:val="00123833"/>
    <w:rsid w:val="0013640E"/>
    <w:rsid w:val="001401DA"/>
    <w:rsid w:val="001533B1"/>
    <w:rsid w:val="001A503C"/>
    <w:rsid w:val="001A7941"/>
    <w:rsid w:val="001F340E"/>
    <w:rsid w:val="0020550A"/>
    <w:rsid w:val="002221CC"/>
    <w:rsid w:val="002346E5"/>
    <w:rsid w:val="00235010"/>
    <w:rsid w:val="0024575C"/>
    <w:rsid w:val="00265047"/>
    <w:rsid w:val="00292490"/>
    <w:rsid w:val="00297B66"/>
    <w:rsid w:val="00297D5B"/>
    <w:rsid w:val="002B6E92"/>
    <w:rsid w:val="002C4D45"/>
    <w:rsid w:val="003455A9"/>
    <w:rsid w:val="00354899"/>
    <w:rsid w:val="00396790"/>
    <w:rsid w:val="00397A78"/>
    <w:rsid w:val="00421F39"/>
    <w:rsid w:val="00455129"/>
    <w:rsid w:val="004E3ACF"/>
    <w:rsid w:val="004F4C77"/>
    <w:rsid w:val="0051557D"/>
    <w:rsid w:val="00574751"/>
    <w:rsid w:val="005B6B92"/>
    <w:rsid w:val="00617140"/>
    <w:rsid w:val="00631616"/>
    <w:rsid w:val="00643639"/>
    <w:rsid w:val="00661C88"/>
    <w:rsid w:val="006C12C2"/>
    <w:rsid w:val="006E616B"/>
    <w:rsid w:val="0074170D"/>
    <w:rsid w:val="00787DD0"/>
    <w:rsid w:val="0079375F"/>
    <w:rsid w:val="007B7B41"/>
    <w:rsid w:val="007D7AD7"/>
    <w:rsid w:val="00813CA6"/>
    <w:rsid w:val="00840308"/>
    <w:rsid w:val="00853242"/>
    <w:rsid w:val="00853CB4"/>
    <w:rsid w:val="008B7E26"/>
    <w:rsid w:val="008E1D0B"/>
    <w:rsid w:val="008E1E8B"/>
    <w:rsid w:val="00933463"/>
    <w:rsid w:val="009643CE"/>
    <w:rsid w:val="009A7DC0"/>
    <w:rsid w:val="00A11658"/>
    <w:rsid w:val="00A36778"/>
    <w:rsid w:val="00A670F9"/>
    <w:rsid w:val="00A92568"/>
    <w:rsid w:val="00AB0F2F"/>
    <w:rsid w:val="00AB3B06"/>
    <w:rsid w:val="00B26742"/>
    <w:rsid w:val="00B64A29"/>
    <w:rsid w:val="00BE2728"/>
    <w:rsid w:val="00C3017F"/>
    <w:rsid w:val="00C40555"/>
    <w:rsid w:val="00C40D0A"/>
    <w:rsid w:val="00C45AEF"/>
    <w:rsid w:val="00C60AC0"/>
    <w:rsid w:val="00C83A99"/>
    <w:rsid w:val="00CA0CB3"/>
    <w:rsid w:val="00CC09A3"/>
    <w:rsid w:val="00CD1559"/>
    <w:rsid w:val="00CD2436"/>
    <w:rsid w:val="00D46CBB"/>
    <w:rsid w:val="00D81F44"/>
    <w:rsid w:val="00DE5732"/>
    <w:rsid w:val="00DF7A32"/>
    <w:rsid w:val="00E023AF"/>
    <w:rsid w:val="00E22567"/>
    <w:rsid w:val="00E23FED"/>
    <w:rsid w:val="00E33DE6"/>
    <w:rsid w:val="00E41B53"/>
    <w:rsid w:val="00EA539F"/>
    <w:rsid w:val="00EB1D09"/>
    <w:rsid w:val="00EC286B"/>
    <w:rsid w:val="00ED7857"/>
    <w:rsid w:val="00F016AD"/>
    <w:rsid w:val="00F250C2"/>
    <w:rsid w:val="00F33AA8"/>
    <w:rsid w:val="00F5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3017F"/>
    <w:rPr>
      <w:rFonts w:ascii="Book Antiqua" w:hAnsi="Book Antiqua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557D"/>
    <w:pPr>
      <w:keepNext/>
      <w:autoSpaceDN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1557D"/>
    <w:pPr>
      <w:keepNext/>
      <w:keepLines/>
      <w:autoSpaceDN w:val="0"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51557D"/>
    <w:pPr>
      <w:keepNext/>
      <w:autoSpaceDN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51557D"/>
    <w:rPr>
      <w:rFonts w:ascii="Cambria" w:hAnsi="Cambria"/>
      <w:b/>
      <w:kern w:val="32"/>
      <w:sz w:val="32"/>
      <w:lang w:val="it-IT" w:eastAsia="it-IT"/>
    </w:rPr>
  </w:style>
  <w:style w:type="character" w:customStyle="1" w:styleId="Titolo2Carattere">
    <w:name w:val="Titolo 2 Carattere"/>
    <w:link w:val="Titolo2"/>
    <w:uiPriority w:val="9"/>
    <w:locked/>
    <w:rsid w:val="0051557D"/>
    <w:rPr>
      <w:rFonts w:ascii="Cambria" w:hAnsi="Cambria"/>
      <w:b/>
      <w:color w:val="4F81BD"/>
      <w:sz w:val="26"/>
      <w:lang w:val="it-IT" w:eastAsia="it-IT"/>
    </w:rPr>
  </w:style>
  <w:style w:type="character" w:customStyle="1" w:styleId="Titolo3Carattere">
    <w:name w:val="Titolo 3 Carattere"/>
    <w:link w:val="Titolo3"/>
    <w:uiPriority w:val="9"/>
    <w:semiHidden/>
    <w:locked/>
    <w:rsid w:val="0051557D"/>
    <w:rPr>
      <w:rFonts w:ascii="Cambria" w:hAnsi="Cambria"/>
      <w:b/>
      <w:sz w:val="26"/>
      <w:lang w:val="it-IT" w:eastAsia="it-IT"/>
    </w:rPr>
  </w:style>
  <w:style w:type="paragraph" w:styleId="NormaleWeb">
    <w:name w:val="Normal (Web)"/>
    <w:basedOn w:val="Normale"/>
    <w:uiPriority w:val="99"/>
    <w:semiHidden/>
    <w:rsid w:val="0051557D"/>
    <w:pPr>
      <w:autoSpaceDE w:val="0"/>
      <w:autoSpaceDN w:val="0"/>
      <w:spacing w:before="100" w:after="100"/>
    </w:pPr>
    <w:rPr>
      <w:rFonts w:ascii="Times New Roman" w:hAnsi="Times New Roman"/>
      <w:color w:val="000000"/>
      <w:sz w:val="21"/>
      <w:szCs w:val="21"/>
    </w:rPr>
  </w:style>
  <w:style w:type="character" w:customStyle="1" w:styleId="IntestazioneCarattere">
    <w:name w:val="Intestazione Carattere"/>
    <w:link w:val="Intestazione"/>
    <w:semiHidden/>
    <w:locked/>
    <w:rsid w:val="0051557D"/>
    <w:rPr>
      <w:lang w:val="it-IT" w:eastAsia="it-IT"/>
    </w:rPr>
  </w:style>
  <w:style w:type="paragraph" w:styleId="Intestazione">
    <w:name w:val="header"/>
    <w:basedOn w:val="Normale"/>
    <w:link w:val="IntestazioneCarattere"/>
    <w:uiPriority w:val="99"/>
    <w:semiHidden/>
    <w:rsid w:val="0051557D"/>
    <w:pPr>
      <w:tabs>
        <w:tab w:val="center" w:pos="4819"/>
        <w:tab w:val="right" w:pos="9638"/>
      </w:tabs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IntestazioneCarattere1">
    <w:name w:val="Intestazione Carattere1"/>
    <w:uiPriority w:val="99"/>
    <w:semiHidden/>
    <w:rPr>
      <w:rFonts w:ascii="Book Antiqua" w:hAnsi="Book Antiqua"/>
      <w:sz w:val="24"/>
      <w:szCs w:val="24"/>
    </w:rPr>
  </w:style>
  <w:style w:type="character" w:customStyle="1" w:styleId="CorpotestoCarattere">
    <w:name w:val="Corpo testo Carattere"/>
    <w:link w:val="Corpotesto"/>
    <w:semiHidden/>
    <w:locked/>
    <w:rsid w:val="0051557D"/>
    <w:rPr>
      <w:b/>
      <w:i/>
      <w:lang w:val="it-IT"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51557D"/>
    <w:pPr>
      <w:autoSpaceDE w:val="0"/>
      <w:autoSpaceDN w:val="0"/>
      <w:jc w:val="center"/>
    </w:pPr>
    <w:rPr>
      <w:rFonts w:ascii="Times New Roman" w:hAnsi="Times New Roman"/>
      <w:b/>
      <w:bCs/>
      <w:i/>
      <w:iCs/>
      <w:sz w:val="20"/>
      <w:szCs w:val="20"/>
    </w:rPr>
  </w:style>
  <w:style w:type="character" w:customStyle="1" w:styleId="CorpotestoCarattere1">
    <w:name w:val="Corpo testo Carattere1"/>
    <w:uiPriority w:val="99"/>
    <w:semiHidden/>
    <w:rPr>
      <w:rFonts w:ascii="Book Antiqua" w:hAnsi="Book Antiqua"/>
      <w:sz w:val="24"/>
      <w:szCs w:val="24"/>
    </w:rPr>
  </w:style>
  <w:style w:type="character" w:customStyle="1" w:styleId="RientrocorpodeltestoCarattere">
    <w:name w:val="Rientro corpo del testo Carattere"/>
    <w:link w:val="Rientrocorpodeltesto"/>
    <w:semiHidden/>
    <w:locked/>
    <w:rsid w:val="0051557D"/>
    <w:rPr>
      <w:sz w:val="24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51557D"/>
    <w:pPr>
      <w:autoSpaceDE w:val="0"/>
      <w:autoSpaceDN w:val="0"/>
      <w:spacing w:line="360" w:lineRule="auto"/>
      <w:ind w:left="1985" w:hanging="1985"/>
      <w:jc w:val="both"/>
    </w:pPr>
    <w:rPr>
      <w:rFonts w:ascii="Times New Roman" w:hAnsi="Times New Roman"/>
    </w:rPr>
  </w:style>
  <w:style w:type="character" w:customStyle="1" w:styleId="RientrocorpodeltestoCarattere1">
    <w:name w:val="Rientro corpo del testo Carattere1"/>
    <w:uiPriority w:val="99"/>
    <w:semiHidden/>
    <w:rPr>
      <w:rFonts w:ascii="Book Antiqua" w:hAnsi="Book Antiqua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B64A2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Book Antiqua" w:hAnsi="Book Antiqua"/>
      <w:sz w:val="24"/>
      <w:szCs w:val="24"/>
    </w:rPr>
  </w:style>
  <w:style w:type="table" w:styleId="Grigliatabella">
    <w:name w:val="Table Grid"/>
    <w:basedOn w:val="Tabellanormale"/>
    <w:uiPriority w:val="59"/>
    <w:rsid w:val="00B64A29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B64A29"/>
    <w:rPr>
      <w:b/>
    </w:rPr>
  </w:style>
  <w:style w:type="character" w:customStyle="1" w:styleId="NormaleWebCarattere">
    <w:name w:val="Normale (Web) Carattere"/>
    <w:rsid w:val="00B64A29"/>
    <w:rPr>
      <w:sz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1A79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Pr>
      <w:rFonts w:ascii="Book Antiqua" w:hAnsi="Book Antiqua"/>
      <w:sz w:val="24"/>
      <w:szCs w:val="24"/>
    </w:rPr>
  </w:style>
  <w:style w:type="character" w:styleId="Numeropagina">
    <w:name w:val="page number"/>
    <w:uiPriority w:val="99"/>
    <w:rsid w:val="001A7941"/>
    <w:rPr>
      <w:rFonts w:cs="Times New Roman"/>
    </w:rPr>
  </w:style>
  <w:style w:type="character" w:styleId="Collegamentoipertestuale">
    <w:name w:val="Hyperlink"/>
    <w:uiPriority w:val="99"/>
    <w:rsid w:val="00B26742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853C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853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3017F"/>
    <w:rPr>
      <w:rFonts w:ascii="Book Antiqua" w:hAnsi="Book Antiqua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557D"/>
    <w:pPr>
      <w:keepNext/>
      <w:autoSpaceDN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1557D"/>
    <w:pPr>
      <w:keepNext/>
      <w:keepLines/>
      <w:autoSpaceDN w:val="0"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51557D"/>
    <w:pPr>
      <w:keepNext/>
      <w:autoSpaceDN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51557D"/>
    <w:rPr>
      <w:rFonts w:ascii="Cambria" w:hAnsi="Cambria"/>
      <w:b/>
      <w:kern w:val="32"/>
      <w:sz w:val="32"/>
      <w:lang w:val="it-IT" w:eastAsia="it-IT"/>
    </w:rPr>
  </w:style>
  <w:style w:type="character" w:customStyle="1" w:styleId="Titolo2Carattere">
    <w:name w:val="Titolo 2 Carattere"/>
    <w:link w:val="Titolo2"/>
    <w:uiPriority w:val="9"/>
    <w:locked/>
    <w:rsid w:val="0051557D"/>
    <w:rPr>
      <w:rFonts w:ascii="Cambria" w:hAnsi="Cambria"/>
      <w:b/>
      <w:color w:val="4F81BD"/>
      <w:sz w:val="26"/>
      <w:lang w:val="it-IT" w:eastAsia="it-IT"/>
    </w:rPr>
  </w:style>
  <w:style w:type="character" w:customStyle="1" w:styleId="Titolo3Carattere">
    <w:name w:val="Titolo 3 Carattere"/>
    <w:link w:val="Titolo3"/>
    <w:uiPriority w:val="9"/>
    <w:semiHidden/>
    <w:locked/>
    <w:rsid w:val="0051557D"/>
    <w:rPr>
      <w:rFonts w:ascii="Cambria" w:hAnsi="Cambria"/>
      <w:b/>
      <w:sz w:val="26"/>
      <w:lang w:val="it-IT" w:eastAsia="it-IT"/>
    </w:rPr>
  </w:style>
  <w:style w:type="paragraph" w:styleId="NormaleWeb">
    <w:name w:val="Normal (Web)"/>
    <w:basedOn w:val="Normale"/>
    <w:uiPriority w:val="99"/>
    <w:semiHidden/>
    <w:rsid w:val="0051557D"/>
    <w:pPr>
      <w:autoSpaceDE w:val="0"/>
      <w:autoSpaceDN w:val="0"/>
      <w:spacing w:before="100" w:after="100"/>
    </w:pPr>
    <w:rPr>
      <w:rFonts w:ascii="Times New Roman" w:hAnsi="Times New Roman"/>
      <w:color w:val="000000"/>
      <w:sz w:val="21"/>
      <w:szCs w:val="21"/>
    </w:rPr>
  </w:style>
  <w:style w:type="character" w:customStyle="1" w:styleId="IntestazioneCarattere">
    <w:name w:val="Intestazione Carattere"/>
    <w:link w:val="Intestazione"/>
    <w:semiHidden/>
    <w:locked/>
    <w:rsid w:val="0051557D"/>
    <w:rPr>
      <w:lang w:val="it-IT" w:eastAsia="it-IT"/>
    </w:rPr>
  </w:style>
  <w:style w:type="paragraph" w:styleId="Intestazione">
    <w:name w:val="header"/>
    <w:basedOn w:val="Normale"/>
    <w:link w:val="IntestazioneCarattere"/>
    <w:uiPriority w:val="99"/>
    <w:semiHidden/>
    <w:rsid w:val="0051557D"/>
    <w:pPr>
      <w:tabs>
        <w:tab w:val="center" w:pos="4819"/>
        <w:tab w:val="right" w:pos="9638"/>
      </w:tabs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IntestazioneCarattere1">
    <w:name w:val="Intestazione Carattere1"/>
    <w:uiPriority w:val="99"/>
    <w:semiHidden/>
    <w:rPr>
      <w:rFonts w:ascii="Book Antiqua" w:hAnsi="Book Antiqua"/>
      <w:sz w:val="24"/>
      <w:szCs w:val="24"/>
    </w:rPr>
  </w:style>
  <w:style w:type="character" w:customStyle="1" w:styleId="CorpotestoCarattere">
    <w:name w:val="Corpo testo Carattere"/>
    <w:link w:val="Corpotesto"/>
    <w:semiHidden/>
    <w:locked/>
    <w:rsid w:val="0051557D"/>
    <w:rPr>
      <w:b/>
      <w:i/>
      <w:lang w:val="it-IT"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51557D"/>
    <w:pPr>
      <w:autoSpaceDE w:val="0"/>
      <w:autoSpaceDN w:val="0"/>
      <w:jc w:val="center"/>
    </w:pPr>
    <w:rPr>
      <w:rFonts w:ascii="Times New Roman" w:hAnsi="Times New Roman"/>
      <w:b/>
      <w:bCs/>
      <w:i/>
      <w:iCs/>
      <w:sz w:val="20"/>
      <w:szCs w:val="20"/>
    </w:rPr>
  </w:style>
  <w:style w:type="character" w:customStyle="1" w:styleId="CorpotestoCarattere1">
    <w:name w:val="Corpo testo Carattere1"/>
    <w:uiPriority w:val="99"/>
    <w:semiHidden/>
    <w:rPr>
      <w:rFonts w:ascii="Book Antiqua" w:hAnsi="Book Antiqua"/>
      <w:sz w:val="24"/>
      <w:szCs w:val="24"/>
    </w:rPr>
  </w:style>
  <w:style w:type="character" w:customStyle="1" w:styleId="RientrocorpodeltestoCarattere">
    <w:name w:val="Rientro corpo del testo Carattere"/>
    <w:link w:val="Rientrocorpodeltesto"/>
    <w:semiHidden/>
    <w:locked/>
    <w:rsid w:val="0051557D"/>
    <w:rPr>
      <w:sz w:val="24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51557D"/>
    <w:pPr>
      <w:autoSpaceDE w:val="0"/>
      <w:autoSpaceDN w:val="0"/>
      <w:spacing w:line="360" w:lineRule="auto"/>
      <w:ind w:left="1985" w:hanging="1985"/>
      <w:jc w:val="both"/>
    </w:pPr>
    <w:rPr>
      <w:rFonts w:ascii="Times New Roman" w:hAnsi="Times New Roman"/>
    </w:rPr>
  </w:style>
  <w:style w:type="character" w:customStyle="1" w:styleId="RientrocorpodeltestoCarattere1">
    <w:name w:val="Rientro corpo del testo Carattere1"/>
    <w:uiPriority w:val="99"/>
    <w:semiHidden/>
    <w:rPr>
      <w:rFonts w:ascii="Book Antiqua" w:hAnsi="Book Antiqua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B64A2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Book Antiqua" w:hAnsi="Book Antiqua"/>
      <w:sz w:val="24"/>
      <w:szCs w:val="24"/>
    </w:rPr>
  </w:style>
  <w:style w:type="table" w:styleId="Grigliatabella">
    <w:name w:val="Table Grid"/>
    <w:basedOn w:val="Tabellanormale"/>
    <w:uiPriority w:val="59"/>
    <w:rsid w:val="00B64A29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B64A29"/>
    <w:rPr>
      <w:b/>
    </w:rPr>
  </w:style>
  <w:style w:type="character" w:customStyle="1" w:styleId="NormaleWebCarattere">
    <w:name w:val="Normale (Web) Carattere"/>
    <w:rsid w:val="00B64A29"/>
    <w:rPr>
      <w:sz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1A79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Pr>
      <w:rFonts w:ascii="Book Antiqua" w:hAnsi="Book Antiqua"/>
      <w:sz w:val="24"/>
      <w:szCs w:val="24"/>
    </w:rPr>
  </w:style>
  <w:style w:type="character" w:styleId="Numeropagina">
    <w:name w:val="page number"/>
    <w:uiPriority w:val="99"/>
    <w:rsid w:val="001A7941"/>
    <w:rPr>
      <w:rFonts w:cs="Times New Roman"/>
    </w:rPr>
  </w:style>
  <w:style w:type="character" w:styleId="Collegamentoipertestuale">
    <w:name w:val="Hyperlink"/>
    <w:uiPriority w:val="99"/>
    <w:rsid w:val="00B26742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853C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853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0.jpe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icvanvitelliairola.it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nic842004.istruzione.it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yperlink" Target="mailto:bnic842004@pec.istruzione..it" TargetMode="External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%20segreteria\Desktop\intestazione%20istituto%20vanvitell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intestazione istituto vanvitelli</Template>
  <TotalTime>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STATALE</vt:lpstr>
    </vt:vector>
  </TitlesOfParts>
  <Company/>
  <LinksUpToDate>false</LinksUpToDate>
  <CharactersWithSpaces>918</CharactersWithSpaces>
  <SharedDoc>false</SharedDoc>
  <HLinks>
    <vt:vector size="18" baseType="variant">
      <vt:variant>
        <vt:i4>2031707</vt:i4>
      </vt:variant>
      <vt:variant>
        <vt:i4>6</vt:i4>
      </vt:variant>
      <vt:variant>
        <vt:i4>0</vt:i4>
      </vt:variant>
      <vt:variant>
        <vt:i4>5</vt:i4>
      </vt:variant>
      <vt:variant>
        <vt:lpwstr>http://www.icvanvitelliairola.it/</vt:lpwstr>
      </vt:variant>
      <vt:variant>
        <vt:lpwstr/>
      </vt:variant>
      <vt:variant>
        <vt:i4>196609</vt:i4>
      </vt:variant>
      <vt:variant>
        <vt:i4>3</vt:i4>
      </vt:variant>
      <vt:variant>
        <vt:i4>0</vt:i4>
      </vt:variant>
      <vt:variant>
        <vt:i4>5</vt:i4>
      </vt:variant>
      <vt:variant>
        <vt:lpwstr>http://bnic842004.istruzione.it/</vt:lpwstr>
      </vt:variant>
      <vt:variant>
        <vt:lpwstr/>
      </vt:variant>
      <vt:variant>
        <vt:i4>7536716</vt:i4>
      </vt:variant>
      <vt:variant>
        <vt:i4>0</vt:i4>
      </vt:variant>
      <vt:variant>
        <vt:i4>0</vt:i4>
      </vt:variant>
      <vt:variant>
        <vt:i4>5</vt:i4>
      </vt:variant>
      <vt:variant>
        <vt:lpwstr>mailto:bnic842004@pec.istruzione..it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</dc:title>
  <dc:creator>Pc segreteria</dc:creator>
  <cp:lastModifiedBy>Pc segreteria</cp:lastModifiedBy>
  <cp:revision>2</cp:revision>
  <cp:lastPrinted>2010-09-22T09:22:00Z</cp:lastPrinted>
  <dcterms:created xsi:type="dcterms:W3CDTF">2014-12-09T12:52:00Z</dcterms:created>
  <dcterms:modified xsi:type="dcterms:W3CDTF">2014-12-09T12:52:00Z</dcterms:modified>
</cp:coreProperties>
</file>